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7AC" w:rsidRDefault="00FC27AC" w:rsidP="00FC27AC">
      <w:pPr>
        <w:spacing w:line="500" w:lineRule="exact"/>
        <w:ind w:firstLineChars="200" w:firstLine="31680"/>
        <w:jc w:val="center"/>
        <w:rPr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cs="宋体" w:hint="eastAsia"/>
          <w:b/>
          <w:bCs/>
          <w:color w:val="000000"/>
          <w:sz w:val="36"/>
          <w:szCs w:val="36"/>
          <w:shd w:val="clear" w:color="auto" w:fill="FFFFFF"/>
        </w:rPr>
        <w:t>关于做好</w:t>
      </w:r>
      <w:r>
        <w:rPr>
          <w:b/>
          <w:bCs/>
          <w:color w:val="000000"/>
          <w:sz w:val="36"/>
          <w:szCs w:val="36"/>
          <w:shd w:val="clear" w:color="auto" w:fill="FFFFFF"/>
        </w:rPr>
        <w:t>2023</w:t>
      </w:r>
      <w:r>
        <w:rPr>
          <w:rFonts w:cs="宋体" w:hint="eastAsia"/>
          <w:b/>
          <w:bCs/>
          <w:color w:val="000000"/>
          <w:sz w:val="36"/>
          <w:szCs w:val="36"/>
          <w:shd w:val="clear" w:color="auto" w:fill="FFFFFF"/>
        </w:rPr>
        <w:t>届毕业生图像信息采集工作的通知</w:t>
      </w:r>
    </w:p>
    <w:p w:rsidR="00FC27AC" w:rsidRDefault="00FC27AC" w:rsidP="00CF57F4">
      <w:pPr>
        <w:spacing w:line="500" w:lineRule="exact"/>
        <w:ind w:firstLineChars="200" w:firstLine="31680"/>
        <w:rPr>
          <w:rFonts w:ascii="宋体"/>
          <w:color w:val="000000"/>
          <w:kern w:val="0"/>
          <w:sz w:val="24"/>
          <w:szCs w:val="24"/>
          <w:shd w:val="clear" w:color="auto" w:fill="FFFFFF"/>
        </w:rPr>
      </w:pPr>
    </w:p>
    <w:p w:rsidR="00FC27AC" w:rsidRDefault="00FC27AC" w:rsidP="00CF57F4">
      <w:pPr>
        <w:spacing w:line="500" w:lineRule="exact"/>
        <w:ind w:firstLineChars="200" w:firstLine="31680"/>
        <w:rPr>
          <w:rFonts w:ascii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各学院、各班级：</w:t>
      </w:r>
    </w:p>
    <w:p w:rsidR="00FC27AC" w:rsidRDefault="00FC27AC" w:rsidP="00CF57F4">
      <w:pPr>
        <w:spacing w:line="500" w:lineRule="exact"/>
        <w:ind w:firstLineChars="200" w:firstLine="31680"/>
        <w:rPr>
          <w:rFonts w:ascii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根据教育部关于高校毕业生毕业证件电子注册的规定，毕业证书、学位证书的照片由新华通讯社统一采集。采集的照片导入教育部电子学历查询系统（即学信网）、国务院学位办学位查询系统（即学位网）。为保证此项工作顺利进行，特作通知如下：</w:t>
      </w:r>
    </w:p>
    <w:p w:rsidR="00FC27AC" w:rsidRDefault="00FC27AC" w:rsidP="00CF57F4">
      <w:pPr>
        <w:spacing w:line="500" w:lineRule="exact"/>
        <w:ind w:firstLineChars="200" w:firstLine="31680"/>
        <w:rPr>
          <w:rFonts w:ascii="宋体"/>
          <w:b/>
          <w:bCs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t>一、图像采集对象：</w:t>
      </w:r>
    </w:p>
    <w:p w:rsidR="00FC27AC" w:rsidRDefault="00FC27AC" w:rsidP="00CF57F4">
      <w:pPr>
        <w:spacing w:line="500" w:lineRule="exact"/>
        <w:ind w:firstLineChars="200" w:firstLine="31680"/>
        <w:rPr>
          <w:rFonts w:ascii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我校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2023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届全日制普通本科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(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含专升本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)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毕业生。</w:t>
      </w:r>
    </w:p>
    <w:p w:rsidR="00FC27AC" w:rsidRDefault="00FC27AC" w:rsidP="00CF57F4">
      <w:pPr>
        <w:spacing w:line="500" w:lineRule="exact"/>
        <w:ind w:firstLineChars="200" w:firstLine="31680"/>
        <w:rPr>
          <w:rFonts w:ascii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毕业生图像信息用于教育部学生信息网学历查询和认证报告、国务院学位查询和认证报告，及毕业证书、学位证书制作，不进行图像信息采集的毕业生信息无法上传到学信网和学位网，亦无法制作毕业证书、学位证书。各学院要高度重视，务必通知到每一位毕业生在规定的时间内完成图像采集。</w:t>
      </w:r>
    </w:p>
    <w:p w:rsidR="00FC27AC" w:rsidRDefault="00FC27AC" w:rsidP="00CF57F4">
      <w:pPr>
        <w:spacing w:line="500" w:lineRule="exact"/>
        <w:ind w:firstLineChars="200" w:firstLine="31680"/>
        <w:rPr>
          <w:rFonts w:ascii="宋体"/>
          <w:b/>
          <w:bCs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t>二、集中采集时间、地点：</w:t>
      </w:r>
    </w:p>
    <w:p w:rsidR="00FC27AC" w:rsidRDefault="00FC27AC" w:rsidP="00CF57F4">
      <w:pPr>
        <w:spacing w:line="500" w:lineRule="exact"/>
        <w:ind w:firstLineChars="200" w:firstLine="31680"/>
        <w:rPr>
          <w:rFonts w:ascii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根据新华社江西分社的统一安排，我校集中采集时间为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10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月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20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、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21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日（周四、周五）。</w:t>
      </w:r>
    </w:p>
    <w:p w:rsidR="00FC27AC" w:rsidRPr="00096E9D" w:rsidRDefault="00FC27AC" w:rsidP="00CF57F4">
      <w:pPr>
        <w:spacing w:line="500" w:lineRule="exact"/>
        <w:ind w:firstLineChars="200" w:firstLine="31680"/>
        <w:rPr>
          <w:rFonts w:ascii="宋体"/>
          <w:color w:val="FF0000"/>
          <w:kern w:val="0"/>
          <w:sz w:val="28"/>
          <w:szCs w:val="28"/>
          <w:shd w:val="clear" w:color="auto" w:fill="FFFFFF"/>
        </w:rPr>
      </w:pPr>
      <w:r w:rsidRPr="00096E9D">
        <w:rPr>
          <w:rFonts w:ascii="宋体" w:hAnsi="宋体" w:cs="宋体" w:hint="eastAsia"/>
          <w:color w:val="FF0000"/>
          <w:kern w:val="0"/>
          <w:sz w:val="28"/>
          <w:szCs w:val="28"/>
          <w:shd w:val="clear" w:color="auto" w:fill="FFFFFF"/>
        </w:rPr>
        <w:t>地点：</w:t>
      </w:r>
      <w:r>
        <w:rPr>
          <w:rFonts w:ascii="宋体" w:hAnsi="宋体" w:cs="宋体" w:hint="eastAsia"/>
          <w:color w:val="FF0000"/>
          <w:kern w:val="0"/>
          <w:sz w:val="28"/>
          <w:szCs w:val="28"/>
          <w:shd w:val="clear" w:color="auto" w:fill="FFFFFF"/>
        </w:rPr>
        <w:t>大学生事务中心</w:t>
      </w:r>
      <w:r w:rsidRPr="00096E9D">
        <w:rPr>
          <w:rFonts w:ascii="宋体" w:hAnsi="宋体" w:cs="宋体" w:hint="eastAsia"/>
          <w:color w:val="FF0000"/>
          <w:kern w:val="0"/>
          <w:sz w:val="28"/>
          <w:szCs w:val="28"/>
          <w:shd w:val="clear" w:color="auto" w:fill="FFFFFF"/>
        </w:rPr>
        <w:t>。</w:t>
      </w:r>
    </w:p>
    <w:p w:rsidR="00FC27AC" w:rsidRDefault="00FC27AC" w:rsidP="00CF57F4">
      <w:pPr>
        <w:spacing w:line="500" w:lineRule="exact"/>
        <w:ind w:firstLineChars="200" w:firstLine="31680"/>
        <w:rPr>
          <w:rFonts w:ascii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各班级具体采集时间安排见附件一。</w:t>
      </w:r>
    </w:p>
    <w:p w:rsidR="00FC27AC" w:rsidRDefault="00FC27AC" w:rsidP="00CF57F4">
      <w:pPr>
        <w:spacing w:line="500" w:lineRule="exact"/>
        <w:ind w:firstLineChars="200" w:firstLine="31680"/>
        <w:rPr>
          <w:rFonts w:ascii="宋体"/>
          <w:b/>
          <w:bCs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t>三、集中采集工作安排：</w:t>
      </w:r>
    </w:p>
    <w:p w:rsidR="00FC27AC" w:rsidRDefault="00FC27AC" w:rsidP="00CF57F4">
      <w:pPr>
        <w:spacing w:line="500" w:lineRule="exact"/>
        <w:ind w:firstLineChars="200" w:firstLine="31680"/>
        <w:rPr>
          <w:rFonts w:ascii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1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．各学院根据毕业生人数，选派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1-2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名责任心强的教师担任本学院领队并安排学生干部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1-2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人协助，一并负责本学院毕业生的拍摄工作。各学院负责人全权负责本学院拍摄工作，组织学生及现场秩序维护，保证拍摄现场安静、有序。</w:t>
      </w:r>
    </w:p>
    <w:p w:rsidR="00FC27AC" w:rsidRDefault="00FC27AC" w:rsidP="00CF57F4">
      <w:pPr>
        <w:spacing w:line="500" w:lineRule="exact"/>
        <w:ind w:firstLineChars="200" w:firstLine="31680"/>
        <w:rPr>
          <w:rFonts w:ascii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2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．校内集中采集</w:t>
      </w:r>
      <w:r>
        <w:rPr>
          <w:rFonts w:ascii="宋体" w:hAnsi="宋体" w:cs="宋体" w:hint="eastAsia"/>
          <w:color w:val="FF0000"/>
          <w:kern w:val="0"/>
          <w:sz w:val="28"/>
          <w:szCs w:val="28"/>
          <w:shd w:val="clear" w:color="auto" w:fill="FFFFFF"/>
        </w:rPr>
        <w:t>需刷二代身份证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进行图像采集，刷完身份证后即生成“拍摄序号”，学生需按“拍摄序号”顺序排队，严禁插队。各学院采集的具体时间见附件一，请各学院组织学生按规定时间和地点参加拍摄，不得提前、滞后。不按规定参加者，新华社将不再安排校内补拍。</w:t>
      </w:r>
    </w:p>
    <w:p w:rsidR="00FC27AC" w:rsidRDefault="00FC27AC" w:rsidP="00CF57F4">
      <w:pPr>
        <w:spacing w:line="500" w:lineRule="exact"/>
        <w:ind w:firstLineChars="200" w:firstLine="31680"/>
        <w:rPr>
          <w:rFonts w:ascii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各学院负责人组织学生提前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15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分钟到拍摄现场，按照班级顺序整队，以保证拍摄信息的准确、完整性。请同学互相监督、杜绝插队现象，凡因顺序错误导致毕业信息出错引发的所有问题，概由插队学生本人负全责。</w:t>
      </w:r>
    </w:p>
    <w:p w:rsidR="00FC27AC" w:rsidRDefault="00FC27AC" w:rsidP="00CF57F4">
      <w:pPr>
        <w:spacing w:line="500" w:lineRule="exact"/>
        <w:ind w:firstLineChars="200" w:firstLine="31680"/>
        <w:rPr>
          <w:rFonts w:ascii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3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．为确保采集的图像信息准确无误，图像采集后的校对问题见附件三。</w:t>
      </w:r>
    </w:p>
    <w:p w:rsidR="00FC27AC" w:rsidRDefault="00FC27AC" w:rsidP="00CF57F4">
      <w:pPr>
        <w:spacing w:line="500" w:lineRule="exact"/>
        <w:ind w:firstLineChars="200" w:firstLine="31680"/>
        <w:rPr>
          <w:rFonts w:ascii="宋体"/>
          <w:b/>
          <w:bCs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t>四、拍摄容貌和衣着要求：</w:t>
      </w:r>
    </w:p>
    <w:p w:rsidR="00FC27AC" w:rsidRPr="007A6A8A" w:rsidRDefault="00FC27AC" w:rsidP="00CF57F4">
      <w:pPr>
        <w:spacing w:line="500" w:lineRule="exact"/>
        <w:ind w:firstLineChars="200" w:firstLine="31680"/>
        <w:rPr>
          <w:rFonts w:ascii="宋体"/>
          <w:color w:val="FF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照片拍摄时要求着装整洁、梳理干净、不穿与背景相近的蓝色上衣，必须穿着有领上衣，不要穿遮挡脖子的高领衣；面正对相机方向以照片能见两耳为准；头发不能染色、不遮眉毛及耳朵，在照片上头发所占的总面积不能超过面部的总面积，佩戴眼镜以拍照时不反光而且能清晰见到眼睛的各部位为准；不准佩戴有色眼镜；不着浓妆，化妆要以不掩饰面部瑕疵缺陷为准；佩戴耳、项等饰品以不遮挡面部瑕疵缺陷为准。</w:t>
      </w:r>
      <w:r w:rsidRPr="007A6A8A"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具体见附件二。</w:t>
      </w:r>
    </w:p>
    <w:p w:rsidR="00FC27AC" w:rsidRDefault="00FC27AC" w:rsidP="00CF57F4">
      <w:pPr>
        <w:spacing w:line="500" w:lineRule="exact"/>
        <w:ind w:firstLineChars="200" w:firstLine="31680"/>
        <w:rPr>
          <w:rFonts w:ascii="宋体"/>
          <w:b/>
          <w:bCs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t>五、校内集中采集费用和像片：</w:t>
      </w:r>
    </w:p>
    <w:p w:rsidR="00FC27AC" w:rsidRDefault="00FC27AC" w:rsidP="00CF57F4">
      <w:pPr>
        <w:spacing w:line="500" w:lineRule="exact"/>
        <w:ind w:firstLineChars="200" w:firstLine="31680"/>
        <w:rPr>
          <w:rFonts w:ascii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图像采集收费标准执行教学厅〔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2002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〕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5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号文件，校内集中采集拍摄制作费为每人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15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元，提供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8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张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2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寸像片。请以班级为单位，于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10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月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19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日前将费用统一交给学院教务员老师。</w:t>
      </w:r>
    </w:p>
    <w:p w:rsidR="00FC27AC" w:rsidRPr="00A567DF" w:rsidRDefault="00FC27AC" w:rsidP="00CF57F4">
      <w:pPr>
        <w:spacing w:line="500" w:lineRule="exact"/>
        <w:ind w:firstLineChars="200" w:firstLine="31680"/>
        <w:rPr>
          <w:rFonts w:ascii="宋体"/>
          <w:b/>
          <w:bCs/>
          <w:color w:val="FF0000"/>
          <w:kern w:val="0"/>
          <w:sz w:val="28"/>
          <w:szCs w:val="28"/>
          <w:shd w:val="clear" w:color="auto" w:fill="FFFFFF"/>
        </w:rPr>
      </w:pPr>
      <w:r w:rsidRPr="00A567DF">
        <w:rPr>
          <w:rFonts w:ascii="宋体" w:hAnsi="宋体" w:cs="宋体" w:hint="eastAsia"/>
          <w:b/>
          <w:bCs/>
          <w:color w:val="FF0000"/>
          <w:kern w:val="0"/>
          <w:sz w:val="28"/>
          <w:szCs w:val="28"/>
          <w:shd w:val="clear" w:color="auto" w:fill="FFFFFF"/>
        </w:rPr>
        <w:t>特别注意：如因校内全员核酸导致部分拍摄时间段的临时调整将另行通知。</w:t>
      </w:r>
    </w:p>
    <w:p w:rsidR="00FC27AC" w:rsidRDefault="00FC27AC" w:rsidP="00CF57F4">
      <w:pPr>
        <w:spacing w:line="360" w:lineRule="auto"/>
        <w:ind w:firstLineChars="200" w:firstLine="31680"/>
        <w:rPr>
          <w:rFonts w:ascii="宋体"/>
          <w:color w:val="000000"/>
          <w:kern w:val="0"/>
          <w:sz w:val="28"/>
          <w:szCs w:val="28"/>
          <w:shd w:val="clear" w:color="auto" w:fill="FFFFFF"/>
        </w:rPr>
      </w:pPr>
    </w:p>
    <w:p w:rsidR="00FC27AC" w:rsidRDefault="00FC27AC" w:rsidP="00CF57F4">
      <w:pPr>
        <w:spacing w:line="360" w:lineRule="auto"/>
        <w:ind w:firstLineChars="200" w:firstLine="31680"/>
        <w:rPr>
          <w:rFonts w:ascii="宋体"/>
          <w:color w:val="000000"/>
          <w:kern w:val="0"/>
          <w:sz w:val="28"/>
          <w:szCs w:val="28"/>
          <w:shd w:val="clear" w:color="auto" w:fill="FFFFFF"/>
        </w:rPr>
      </w:pPr>
    </w:p>
    <w:p w:rsidR="00FC27AC" w:rsidRDefault="00FC27AC" w:rsidP="00CF57F4">
      <w:pPr>
        <w:spacing w:line="360" w:lineRule="auto"/>
        <w:ind w:firstLineChars="200" w:firstLine="31680"/>
        <w:rPr>
          <w:rFonts w:ascii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 xml:space="preserve">                                    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南昌航空大学教务处</w:t>
      </w:r>
    </w:p>
    <w:p w:rsidR="00FC27AC" w:rsidRDefault="00FC27AC" w:rsidP="00CF57F4">
      <w:pPr>
        <w:spacing w:line="360" w:lineRule="auto"/>
        <w:ind w:firstLineChars="200" w:firstLine="31680"/>
        <w:rPr>
          <w:rFonts w:ascii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 xml:space="preserve">                                         2022.10.10</w:t>
      </w:r>
    </w:p>
    <w:p w:rsidR="00FC27AC" w:rsidRDefault="00FC27AC" w:rsidP="00CF57F4">
      <w:pPr>
        <w:spacing w:line="360" w:lineRule="auto"/>
        <w:ind w:firstLineChars="200" w:firstLine="31680"/>
        <w:rPr>
          <w:rFonts w:ascii="宋体"/>
          <w:b/>
          <w:bCs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宋体"/>
          <w:color w:val="000000"/>
          <w:kern w:val="0"/>
          <w:sz w:val="28"/>
          <w:szCs w:val="28"/>
          <w:shd w:val="clear" w:color="auto" w:fill="FFFFFF"/>
        </w:rPr>
        <w:br w:type="page"/>
      </w:r>
      <w:r>
        <w:rPr>
          <w:rFonts w:ascii="宋体" w:hAnsi="宋体" w:cs="宋体" w:hint="eastAsia"/>
          <w:b/>
          <w:bCs/>
          <w:color w:val="000000"/>
          <w:kern w:val="0"/>
          <w:sz w:val="32"/>
          <w:szCs w:val="32"/>
          <w:shd w:val="clear" w:color="auto" w:fill="FFFFFF"/>
        </w:rPr>
        <w:t>附件一：</w:t>
      </w:r>
    </w:p>
    <w:tbl>
      <w:tblPr>
        <w:tblpPr w:leftFromText="180" w:rightFromText="180" w:vertAnchor="text" w:horzAnchor="margin" w:tblpXSpec="center" w:tblpY="314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68"/>
        <w:gridCol w:w="1365"/>
        <w:gridCol w:w="6615"/>
      </w:tblGrid>
      <w:tr w:rsidR="00FC27AC">
        <w:trPr>
          <w:trHeight w:val="454"/>
        </w:trPr>
        <w:tc>
          <w:tcPr>
            <w:tcW w:w="1368" w:type="dxa"/>
            <w:vAlign w:val="center"/>
          </w:tcPr>
          <w:p w:rsidR="00FC27AC" w:rsidRDefault="00FC27AC" w:rsidP="00222EB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sz w:val="24"/>
                <w:szCs w:val="24"/>
              </w:rPr>
              <w:t>照相日期</w:t>
            </w:r>
          </w:p>
        </w:tc>
        <w:tc>
          <w:tcPr>
            <w:tcW w:w="1365" w:type="dxa"/>
            <w:vAlign w:val="center"/>
          </w:tcPr>
          <w:p w:rsidR="00FC27AC" w:rsidRDefault="00FC27AC" w:rsidP="00222EB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sz w:val="24"/>
                <w:szCs w:val="24"/>
              </w:rPr>
              <w:t>时</w:t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cs="宋体" w:hint="eastAsia"/>
                <w:b/>
                <w:bCs/>
                <w:sz w:val="24"/>
                <w:szCs w:val="24"/>
              </w:rPr>
              <w:t>间</w:t>
            </w:r>
          </w:p>
        </w:tc>
        <w:tc>
          <w:tcPr>
            <w:tcW w:w="6615" w:type="dxa"/>
            <w:vAlign w:val="center"/>
          </w:tcPr>
          <w:p w:rsidR="00FC27AC" w:rsidRDefault="00FC27AC" w:rsidP="0071006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sz w:val="24"/>
                <w:szCs w:val="24"/>
              </w:rPr>
              <w:t>班</w:t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cs="宋体" w:hint="eastAsia"/>
                <w:b/>
                <w:bCs/>
                <w:sz w:val="24"/>
                <w:szCs w:val="24"/>
              </w:rPr>
              <w:t>级</w:t>
            </w:r>
          </w:p>
        </w:tc>
      </w:tr>
      <w:tr w:rsidR="00FC27AC">
        <w:trPr>
          <w:cantSplit/>
          <w:trHeight w:val="1222"/>
        </w:trPr>
        <w:tc>
          <w:tcPr>
            <w:tcW w:w="1368" w:type="dxa"/>
            <w:vMerge w:val="restart"/>
            <w:vAlign w:val="center"/>
          </w:tcPr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2022.10.20</w:t>
            </w:r>
            <w:r>
              <w:rPr>
                <w:rFonts w:cs="宋体" w:hint="eastAsia"/>
                <w:sz w:val="24"/>
                <w:szCs w:val="24"/>
              </w:rPr>
              <w:t>上午</w:t>
            </w:r>
          </w:p>
        </w:tc>
        <w:tc>
          <w:tcPr>
            <w:tcW w:w="1365" w:type="dxa"/>
            <w:vAlign w:val="center"/>
          </w:tcPr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  <w:r>
              <w:rPr>
                <w:rFonts w:cs="宋体" w:hint="eastAsia"/>
                <w:sz w:val="24"/>
                <w:szCs w:val="24"/>
              </w:rPr>
              <w:t>上午</w:t>
            </w:r>
            <w:r>
              <w:rPr>
                <w:sz w:val="24"/>
                <w:szCs w:val="24"/>
              </w:rPr>
              <w:t>9</w:t>
            </w:r>
            <w:r>
              <w:rPr>
                <w:rFonts w:cs="宋体" w:hint="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00</w:t>
            </w:r>
          </w:p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—10</w:t>
            </w:r>
            <w:r>
              <w:rPr>
                <w:rFonts w:cs="宋体" w:hint="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6615" w:type="dxa"/>
            <w:vAlign w:val="center"/>
          </w:tcPr>
          <w:p w:rsidR="00FC27AC" w:rsidRDefault="00FC27AC" w:rsidP="007100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190111</w:t>
            </w:r>
            <w:r>
              <w:rPr>
                <w:rFonts w:cs="宋体" w:hint="eastAsia"/>
                <w:kern w:val="0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190112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190121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190122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190123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190124</w:t>
            </w:r>
            <w:r>
              <w:rPr>
                <w:rFonts w:cs="宋体" w:hint="eastAsia"/>
                <w:sz w:val="24"/>
                <w:szCs w:val="24"/>
              </w:rPr>
              <w:t>、</w:t>
            </w:r>
          </w:p>
          <w:p w:rsidR="00FC27AC" w:rsidRDefault="00FC27AC" w:rsidP="007100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190125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190126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190127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190128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190131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190132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</w:p>
          <w:p w:rsidR="00FC27AC" w:rsidRDefault="00FC27AC" w:rsidP="007100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190133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190141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190142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190211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190212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190213</w:t>
            </w:r>
            <w:r>
              <w:rPr>
                <w:rFonts w:cs="宋体" w:hint="eastAsia"/>
                <w:sz w:val="24"/>
                <w:szCs w:val="24"/>
              </w:rPr>
              <w:t>、</w:t>
            </w:r>
          </w:p>
          <w:p w:rsidR="00FC27AC" w:rsidRDefault="00FC27AC" w:rsidP="007100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190221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190222</w:t>
            </w:r>
          </w:p>
        </w:tc>
      </w:tr>
      <w:tr w:rsidR="00FC27AC">
        <w:trPr>
          <w:cantSplit/>
          <w:trHeight w:val="1239"/>
        </w:trPr>
        <w:tc>
          <w:tcPr>
            <w:tcW w:w="1368" w:type="dxa"/>
            <w:vMerge/>
            <w:vAlign w:val="center"/>
          </w:tcPr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5" w:type="dxa"/>
            <w:vAlign w:val="center"/>
          </w:tcPr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  <w:r>
              <w:rPr>
                <w:rFonts w:cs="宋体" w:hint="eastAsia"/>
                <w:sz w:val="24"/>
                <w:szCs w:val="24"/>
              </w:rPr>
              <w:t>上午</w:t>
            </w:r>
            <w:r>
              <w:rPr>
                <w:sz w:val="24"/>
                <w:szCs w:val="24"/>
              </w:rPr>
              <w:t>10</w:t>
            </w:r>
            <w:r>
              <w:rPr>
                <w:rFonts w:cs="宋体" w:hint="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00</w:t>
            </w:r>
          </w:p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—11</w:t>
            </w:r>
            <w:r>
              <w:rPr>
                <w:rFonts w:cs="宋体" w:hint="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6615" w:type="dxa"/>
            <w:vAlign w:val="center"/>
          </w:tcPr>
          <w:p w:rsidR="00FC27AC" w:rsidRDefault="00FC27AC" w:rsidP="007100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190223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190231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190232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190233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190241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190242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190305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190306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190307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190311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190312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190313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190314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190321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190322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190323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190331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190332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</w:p>
          <w:p w:rsidR="00FC27AC" w:rsidRDefault="00FC27AC" w:rsidP="007100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190333</w:t>
            </w:r>
          </w:p>
        </w:tc>
      </w:tr>
      <w:tr w:rsidR="00FC27AC">
        <w:trPr>
          <w:cantSplit/>
          <w:trHeight w:val="1084"/>
        </w:trPr>
        <w:tc>
          <w:tcPr>
            <w:tcW w:w="1368" w:type="dxa"/>
            <w:vMerge/>
            <w:vAlign w:val="center"/>
          </w:tcPr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5" w:type="dxa"/>
            <w:vAlign w:val="center"/>
          </w:tcPr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  <w:r>
              <w:rPr>
                <w:rFonts w:cs="宋体" w:hint="eastAsia"/>
                <w:sz w:val="24"/>
                <w:szCs w:val="24"/>
              </w:rPr>
              <w:t>上午</w:t>
            </w:r>
            <w:r>
              <w:rPr>
                <w:sz w:val="24"/>
                <w:szCs w:val="24"/>
              </w:rPr>
              <w:t>11</w:t>
            </w:r>
            <w:r>
              <w:rPr>
                <w:rFonts w:cs="宋体" w:hint="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00</w:t>
            </w:r>
          </w:p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—12</w:t>
            </w:r>
            <w:r>
              <w:rPr>
                <w:rFonts w:cs="宋体" w:hint="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6615" w:type="dxa"/>
            <w:vAlign w:val="center"/>
          </w:tcPr>
          <w:p w:rsidR="00FC27AC" w:rsidRDefault="00FC27AC" w:rsidP="007100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190334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190335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190336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190337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190338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190341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190342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190343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190344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190351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190361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190362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190411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190412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190413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190414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190415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190421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190422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190423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190431</w:t>
            </w:r>
          </w:p>
        </w:tc>
      </w:tr>
      <w:tr w:rsidR="00FC27AC">
        <w:trPr>
          <w:cantSplit/>
          <w:trHeight w:val="1225"/>
        </w:trPr>
        <w:tc>
          <w:tcPr>
            <w:tcW w:w="1368" w:type="dxa"/>
            <w:vMerge w:val="restart"/>
            <w:vAlign w:val="center"/>
          </w:tcPr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2022.10.20</w:t>
            </w:r>
            <w:r>
              <w:rPr>
                <w:rFonts w:cs="宋体" w:hint="eastAsia"/>
                <w:sz w:val="24"/>
                <w:szCs w:val="24"/>
              </w:rPr>
              <w:t>下午</w:t>
            </w:r>
          </w:p>
        </w:tc>
        <w:tc>
          <w:tcPr>
            <w:tcW w:w="1365" w:type="dxa"/>
            <w:vAlign w:val="center"/>
          </w:tcPr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  <w:r>
              <w:rPr>
                <w:rFonts w:cs="宋体" w:hint="eastAsia"/>
                <w:sz w:val="24"/>
                <w:szCs w:val="24"/>
              </w:rPr>
              <w:t>下午</w:t>
            </w:r>
            <w:r>
              <w:rPr>
                <w:sz w:val="24"/>
                <w:szCs w:val="24"/>
              </w:rPr>
              <w:t>13</w:t>
            </w:r>
            <w:r>
              <w:rPr>
                <w:rFonts w:cs="宋体" w:hint="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30</w:t>
            </w:r>
          </w:p>
          <w:p w:rsidR="00FC27AC" w:rsidRDefault="00FC27AC" w:rsidP="00222EB9">
            <w:pPr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sz w:val="24"/>
                <w:szCs w:val="24"/>
              </w:rPr>
              <w:t>—14</w:t>
            </w:r>
            <w:r>
              <w:rPr>
                <w:rFonts w:cs="宋体" w:hint="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6615" w:type="dxa"/>
            <w:vAlign w:val="center"/>
          </w:tcPr>
          <w:p w:rsidR="00FC27AC" w:rsidRDefault="00FC27AC" w:rsidP="007100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190432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190441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190442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190443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190444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190451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</w:p>
          <w:p w:rsidR="00FC27AC" w:rsidRDefault="00FC27AC" w:rsidP="007100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190452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190461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190462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190471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190481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190482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</w:p>
          <w:p w:rsidR="00FC27AC" w:rsidRDefault="00FC27AC" w:rsidP="007100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190511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190512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190513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190521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190531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190611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</w:p>
          <w:p w:rsidR="00FC27AC" w:rsidRDefault="00FC27AC" w:rsidP="007100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190612</w:t>
            </w:r>
          </w:p>
        </w:tc>
      </w:tr>
      <w:tr w:rsidR="00FC27AC">
        <w:trPr>
          <w:cantSplit/>
          <w:trHeight w:val="1241"/>
        </w:trPr>
        <w:tc>
          <w:tcPr>
            <w:tcW w:w="1368" w:type="dxa"/>
            <w:vMerge/>
            <w:vAlign w:val="center"/>
          </w:tcPr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5" w:type="dxa"/>
            <w:vAlign w:val="center"/>
          </w:tcPr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  <w:r>
              <w:rPr>
                <w:rFonts w:cs="宋体" w:hint="eastAsia"/>
                <w:sz w:val="24"/>
                <w:szCs w:val="24"/>
              </w:rPr>
              <w:t>下午</w:t>
            </w:r>
            <w:r>
              <w:rPr>
                <w:sz w:val="24"/>
                <w:szCs w:val="24"/>
              </w:rPr>
              <w:t>14</w:t>
            </w:r>
            <w:r>
              <w:rPr>
                <w:rFonts w:cs="宋体" w:hint="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30</w:t>
            </w:r>
          </w:p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—15</w:t>
            </w:r>
            <w:r>
              <w:rPr>
                <w:rFonts w:cs="宋体" w:hint="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6615" w:type="dxa"/>
            <w:vAlign w:val="center"/>
          </w:tcPr>
          <w:p w:rsidR="00FC27AC" w:rsidRDefault="00FC27AC" w:rsidP="007100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190613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190614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190621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190622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190711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190731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190811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190812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190813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190814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190815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190831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190832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190841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190842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190851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190852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190911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</w:p>
        </w:tc>
      </w:tr>
      <w:tr w:rsidR="00FC27AC">
        <w:trPr>
          <w:cantSplit/>
          <w:trHeight w:val="1217"/>
        </w:trPr>
        <w:tc>
          <w:tcPr>
            <w:tcW w:w="1368" w:type="dxa"/>
            <w:vMerge/>
            <w:vAlign w:val="center"/>
          </w:tcPr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5" w:type="dxa"/>
            <w:vAlign w:val="center"/>
          </w:tcPr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  <w:r>
              <w:rPr>
                <w:rFonts w:cs="宋体" w:hint="eastAsia"/>
                <w:sz w:val="24"/>
                <w:szCs w:val="24"/>
              </w:rPr>
              <w:t>下午</w:t>
            </w:r>
            <w:r>
              <w:rPr>
                <w:sz w:val="24"/>
                <w:szCs w:val="24"/>
              </w:rPr>
              <w:t>15</w:t>
            </w:r>
            <w:r>
              <w:rPr>
                <w:rFonts w:cs="宋体" w:hint="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30</w:t>
            </w:r>
          </w:p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—16</w:t>
            </w:r>
            <w:r>
              <w:rPr>
                <w:rFonts w:cs="宋体" w:hint="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6615" w:type="dxa"/>
            <w:vAlign w:val="center"/>
          </w:tcPr>
          <w:p w:rsidR="00FC27AC" w:rsidRPr="003444E8" w:rsidRDefault="00FC27AC" w:rsidP="007100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190912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190921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190922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190931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190941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190951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190961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190962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190971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191011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191012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191111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191112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191113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191114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191121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191122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191123</w:t>
            </w:r>
            <w:r>
              <w:rPr>
                <w:rFonts w:cs="宋体" w:hint="eastAsia"/>
                <w:sz w:val="24"/>
                <w:szCs w:val="24"/>
              </w:rPr>
              <w:t>、</w:t>
            </w:r>
          </w:p>
        </w:tc>
      </w:tr>
      <w:tr w:rsidR="00FC27AC">
        <w:trPr>
          <w:cantSplit/>
          <w:trHeight w:val="1508"/>
        </w:trPr>
        <w:tc>
          <w:tcPr>
            <w:tcW w:w="1368" w:type="dxa"/>
            <w:vMerge w:val="restart"/>
            <w:vAlign w:val="center"/>
          </w:tcPr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2022.10.21</w:t>
            </w:r>
            <w:r>
              <w:rPr>
                <w:rFonts w:cs="宋体" w:hint="eastAsia"/>
                <w:sz w:val="24"/>
                <w:szCs w:val="24"/>
              </w:rPr>
              <w:t>上午</w:t>
            </w:r>
          </w:p>
        </w:tc>
        <w:tc>
          <w:tcPr>
            <w:tcW w:w="1365" w:type="dxa"/>
            <w:vAlign w:val="center"/>
          </w:tcPr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  <w:r>
              <w:rPr>
                <w:rFonts w:cs="宋体" w:hint="eastAsia"/>
                <w:sz w:val="24"/>
                <w:szCs w:val="24"/>
              </w:rPr>
              <w:t>上午</w:t>
            </w:r>
            <w:r>
              <w:rPr>
                <w:sz w:val="24"/>
                <w:szCs w:val="24"/>
              </w:rPr>
              <w:t>9</w:t>
            </w:r>
            <w:r>
              <w:rPr>
                <w:rFonts w:cs="宋体" w:hint="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00</w:t>
            </w:r>
          </w:p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—10</w:t>
            </w:r>
            <w:r>
              <w:rPr>
                <w:rFonts w:cs="宋体" w:hint="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6615" w:type="dxa"/>
            <w:vAlign w:val="center"/>
          </w:tcPr>
          <w:p w:rsidR="00FC27AC" w:rsidRDefault="00FC27AC" w:rsidP="007100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191131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191132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191211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191212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191213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191221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191222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191241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191242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191251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191261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191262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191421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191431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191432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191441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191442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191461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191511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191512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191521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D217041</w:t>
            </w:r>
          </w:p>
        </w:tc>
      </w:tr>
      <w:tr w:rsidR="00FC27AC">
        <w:trPr>
          <w:cantSplit/>
          <w:trHeight w:val="1235"/>
        </w:trPr>
        <w:tc>
          <w:tcPr>
            <w:tcW w:w="1368" w:type="dxa"/>
            <w:vMerge/>
            <w:vAlign w:val="center"/>
          </w:tcPr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5" w:type="dxa"/>
            <w:vAlign w:val="center"/>
          </w:tcPr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  <w:r>
              <w:rPr>
                <w:rFonts w:cs="宋体" w:hint="eastAsia"/>
                <w:sz w:val="24"/>
                <w:szCs w:val="24"/>
              </w:rPr>
              <w:t>上午</w:t>
            </w:r>
            <w:r>
              <w:rPr>
                <w:sz w:val="24"/>
                <w:szCs w:val="24"/>
              </w:rPr>
              <w:t>10</w:t>
            </w:r>
            <w:r>
              <w:rPr>
                <w:rFonts w:cs="宋体" w:hint="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00</w:t>
            </w:r>
          </w:p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—11</w:t>
            </w:r>
            <w:r>
              <w:rPr>
                <w:rFonts w:cs="宋体" w:hint="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6615" w:type="dxa"/>
            <w:vAlign w:val="center"/>
          </w:tcPr>
          <w:p w:rsidR="00FC27AC" w:rsidRDefault="00FC27AC" w:rsidP="007100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191621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191622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191623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191624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192011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192012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192013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192014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192015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192016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192051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192061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192071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192072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192073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192081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</w:p>
        </w:tc>
      </w:tr>
      <w:tr w:rsidR="00FC27AC">
        <w:trPr>
          <w:cantSplit/>
          <w:trHeight w:val="1237"/>
        </w:trPr>
        <w:tc>
          <w:tcPr>
            <w:tcW w:w="1368" w:type="dxa"/>
            <w:vMerge/>
            <w:vAlign w:val="center"/>
          </w:tcPr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5" w:type="dxa"/>
            <w:vAlign w:val="center"/>
          </w:tcPr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  <w:r>
              <w:rPr>
                <w:rFonts w:cs="宋体" w:hint="eastAsia"/>
                <w:sz w:val="24"/>
                <w:szCs w:val="24"/>
              </w:rPr>
              <w:t>上午</w:t>
            </w:r>
            <w:r>
              <w:rPr>
                <w:sz w:val="24"/>
                <w:szCs w:val="24"/>
              </w:rPr>
              <w:t>11</w:t>
            </w:r>
            <w:r>
              <w:rPr>
                <w:rFonts w:cs="宋体" w:hint="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00</w:t>
            </w:r>
          </w:p>
          <w:p w:rsidR="00FC27AC" w:rsidRDefault="00FC27AC" w:rsidP="00222E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—12</w:t>
            </w:r>
            <w:r>
              <w:rPr>
                <w:rFonts w:cs="宋体" w:hint="eastAsia"/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6615" w:type="dxa"/>
            <w:vAlign w:val="center"/>
          </w:tcPr>
          <w:p w:rsidR="00FC27AC" w:rsidRDefault="00FC27AC" w:rsidP="007100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192211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192212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192213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192214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192251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192252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</w:p>
          <w:p w:rsidR="00FC27AC" w:rsidRDefault="00FC27AC" w:rsidP="007100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192271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192281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192291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192292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192293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192294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201451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201452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201531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201532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201533</w:t>
            </w:r>
            <w:r>
              <w:rPr>
                <w:rFonts w:cs="宋体"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201534</w:t>
            </w:r>
          </w:p>
        </w:tc>
      </w:tr>
    </w:tbl>
    <w:p w:rsidR="00FC27AC" w:rsidRDefault="00FC27AC" w:rsidP="00FC27AC">
      <w:pPr>
        <w:spacing w:line="360" w:lineRule="auto"/>
        <w:ind w:firstLineChars="200" w:firstLine="31680"/>
        <w:rPr>
          <w:rFonts w:ascii="宋体"/>
          <w:b/>
          <w:bCs/>
          <w:color w:val="000000"/>
          <w:kern w:val="0"/>
          <w:sz w:val="32"/>
          <w:szCs w:val="32"/>
          <w:shd w:val="clear" w:color="auto" w:fill="FFFFFF"/>
        </w:rPr>
      </w:pPr>
    </w:p>
    <w:p w:rsidR="00FC27AC" w:rsidRDefault="00FC27AC" w:rsidP="00CF57F4">
      <w:pPr>
        <w:spacing w:line="360" w:lineRule="auto"/>
        <w:ind w:firstLineChars="200" w:firstLine="31680"/>
        <w:rPr>
          <w:rFonts w:ascii="宋体"/>
          <w:b/>
          <w:bCs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宋体"/>
          <w:b/>
          <w:bCs/>
          <w:color w:val="000000"/>
          <w:kern w:val="0"/>
          <w:sz w:val="32"/>
          <w:szCs w:val="32"/>
          <w:shd w:val="clear" w:color="auto" w:fill="FFFFFF"/>
        </w:rPr>
        <w:br w:type="page"/>
      </w:r>
      <w:r>
        <w:rPr>
          <w:rFonts w:ascii="宋体" w:hAnsi="宋体" w:cs="宋体" w:hint="eastAsia"/>
          <w:b/>
          <w:bCs/>
          <w:color w:val="000000"/>
          <w:kern w:val="0"/>
          <w:sz w:val="32"/>
          <w:szCs w:val="32"/>
          <w:shd w:val="clear" w:color="auto" w:fill="FFFFFF"/>
        </w:rPr>
        <w:t>附件二：</w:t>
      </w:r>
    </w:p>
    <w:p w:rsidR="00FC27AC" w:rsidRDefault="00FC27AC">
      <w:pPr>
        <w:widowControl/>
        <w:jc w:val="left"/>
        <w:rPr>
          <w:rFonts w:ascii="宋体"/>
          <w:kern w:val="0"/>
          <w:sz w:val="24"/>
          <w:szCs w:val="24"/>
        </w:rPr>
      </w:pPr>
      <w:r w:rsidRPr="008A1258">
        <w:rPr>
          <w:rFonts w:ascii="宋体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65pt;height:656.25pt;mso-position-horizontal-relative:page;mso-position-vertical-relative:page">
            <v:imagedata r:id="rId6" r:href="rId7"/>
          </v:shape>
        </w:pict>
      </w:r>
    </w:p>
    <w:p w:rsidR="00FC27AC" w:rsidRDefault="00FC27AC" w:rsidP="00CF57F4">
      <w:pPr>
        <w:tabs>
          <w:tab w:val="left" w:pos="1920"/>
        </w:tabs>
        <w:spacing w:line="360" w:lineRule="auto"/>
        <w:ind w:firstLineChars="200" w:firstLine="31680"/>
        <w:rPr>
          <w:rFonts w:ascii="宋体"/>
          <w:b/>
          <w:bCs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宋体"/>
          <w:color w:val="000000"/>
          <w:kern w:val="0"/>
          <w:sz w:val="24"/>
          <w:szCs w:val="24"/>
          <w:shd w:val="clear" w:color="auto" w:fill="FFFFFF"/>
        </w:rPr>
        <w:br w:type="page"/>
      </w:r>
      <w:r>
        <w:rPr>
          <w:rFonts w:ascii="宋体" w:hAnsi="宋体" w:cs="宋体" w:hint="eastAsia"/>
          <w:b/>
          <w:bCs/>
          <w:color w:val="000000"/>
          <w:kern w:val="0"/>
          <w:sz w:val="32"/>
          <w:szCs w:val="32"/>
          <w:shd w:val="clear" w:color="auto" w:fill="FFFFFF"/>
        </w:rPr>
        <w:t>附件三：</w:t>
      </w:r>
      <w:r>
        <w:rPr>
          <w:rFonts w:ascii="宋体"/>
          <w:b/>
          <w:bCs/>
          <w:color w:val="000000"/>
          <w:kern w:val="0"/>
          <w:sz w:val="32"/>
          <w:szCs w:val="32"/>
          <w:shd w:val="clear" w:color="auto" w:fill="FFFFFF"/>
        </w:rPr>
        <w:tab/>
      </w:r>
    </w:p>
    <w:p w:rsidR="00FC27AC" w:rsidRPr="000E03EE" w:rsidRDefault="00FC27AC" w:rsidP="000E03EE">
      <w:pPr>
        <w:widowControl/>
        <w:jc w:val="left"/>
        <w:rPr>
          <w:rFonts w:ascii="宋体"/>
          <w:kern w:val="0"/>
          <w:sz w:val="24"/>
          <w:szCs w:val="24"/>
        </w:rPr>
      </w:pPr>
      <w:r w:rsidRPr="008A1258">
        <w:rPr>
          <w:rFonts w:ascii="宋体"/>
          <w:kern w:val="0"/>
          <w:sz w:val="24"/>
          <w:szCs w:val="24"/>
        </w:rPr>
        <w:pict>
          <v:shape id="图片 2" o:spid="_x0000_i1026" type="#_x0000_t75" style="width:458.25pt;height:672pt;mso-position-horizontal-relative:page;mso-position-vertical-relative:page">
            <v:imagedata r:id="rId8" r:href="rId9"/>
          </v:shape>
        </w:pict>
      </w:r>
    </w:p>
    <w:sectPr w:rsidR="00FC27AC" w:rsidRPr="000E03EE" w:rsidSect="003D66E3">
      <w:headerReference w:type="default" r:id="rId10"/>
      <w:footerReference w:type="default" r:id="rId11"/>
      <w:pgSz w:w="11906" w:h="16838"/>
      <w:pgMar w:top="1134" w:right="1361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27AC" w:rsidRDefault="00FC27AC">
      <w:r>
        <w:separator/>
      </w:r>
    </w:p>
  </w:endnote>
  <w:endnote w:type="continuationSeparator" w:id="0">
    <w:p w:rsidR="00FC27AC" w:rsidRDefault="00FC27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7AC" w:rsidRDefault="00FC27A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27AC" w:rsidRDefault="00FC27AC">
      <w:r>
        <w:separator/>
      </w:r>
    </w:p>
  </w:footnote>
  <w:footnote w:type="continuationSeparator" w:id="0">
    <w:p w:rsidR="00FC27AC" w:rsidRDefault="00FC27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7AC" w:rsidRDefault="00FC27AC">
    <w:pPr>
      <w:pStyle w:val="Header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([_i{·ВѮӟଝ‘“〈《「『【〔〖耂（．［｛￡￥"/>
  <w:noLineBreaksBefore w:lang="zh-CN" w:val="!(),.:;?[]_i{}¨·ˇˉВѮӟଝ―‖‘’“”…∶、。〃々〈〉《》「」『』【】〔〕〖〗耂！＂＇（），．：；？［］｀｛｜｝～￠￡￥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6651"/>
    <w:rsid w:val="000446E6"/>
    <w:rsid w:val="00062717"/>
    <w:rsid w:val="000629A7"/>
    <w:rsid w:val="00070047"/>
    <w:rsid w:val="00073423"/>
    <w:rsid w:val="00095053"/>
    <w:rsid w:val="00096E9D"/>
    <w:rsid w:val="000A0601"/>
    <w:rsid w:val="000B40CD"/>
    <w:rsid w:val="000B7951"/>
    <w:rsid w:val="000C29F3"/>
    <w:rsid w:val="000D4262"/>
    <w:rsid w:val="000E03EE"/>
    <w:rsid w:val="001044CD"/>
    <w:rsid w:val="00127605"/>
    <w:rsid w:val="00133BF2"/>
    <w:rsid w:val="00151EAE"/>
    <w:rsid w:val="00154F3F"/>
    <w:rsid w:val="001563B1"/>
    <w:rsid w:val="00163A7A"/>
    <w:rsid w:val="001A753D"/>
    <w:rsid w:val="001B1EF2"/>
    <w:rsid w:val="001B4D0E"/>
    <w:rsid w:val="001B51F8"/>
    <w:rsid w:val="001C1626"/>
    <w:rsid w:val="001E1C6D"/>
    <w:rsid w:val="001F11DC"/>
    <w:rsid w:val="001F4C10"/>
    <w:rsid w:val="00201CE3"/>
    <w:rsid w:val="00222EB9"/>
    <w:rsid w:val="00263689"/>
    <w:rsid w:val="00267BCA"/>
    <w:rsid w:val="00292E4A"/>
    <w:rsid w:val="00294A98"/>
    <w:rsid w:val="002A05CC"/>
    <w:rsid w:val="002C696D"/>
    <w:rsid w:val="002D770B"/>
    <w:rsid w:val="002E7C66"/>
    <w:rsid w:val="002F211F"/>
    <w:rsid w:val="003044F7"/>
    <w:rsid w:val="00305CAE"/>
    <w:rsid w:val="00310C80"/>
    <w:rsid w:val="003169D6"/>
    <w:rsid w:val="0032222B"/>
    <w:rsid w:val="00332223"/>
    <w:rsid w:val="003444E8"/>
    <w:rsid w:val="00365FE5"/>
    <w:rsid w:val="00374AA6"/>
    <w:rsid w:val="003A339E"/>
    <w:rsid w:val="003C0A76"/>
    <w:rsid w:val="003C22EB"/>
    <w:rsid w:val="003D66E3"/>
    <w:rsid w:val="003E0EF4"/>
    <w:rsid w:val="003E1552"/>
    <w:rsid w:val="003F34F7"/>
    <w:rsid w:val="003F78CD"/>
    <w:rsid w:val="00417A8D"/>
    <w:rsid w:val="00427218"/>
    <w:rsid w:val="00446F81"/>
    <w:rsid w:val="00461518"/>
    <w:rsid w:val="00480F3E"/>
    <w:rsid w:val="004A2F24"/>
    <w:rsid w:val="004C23CF"/>
    <w:rsid w:val="004C6DBA"/>
    <w:rsid w:val="004D6ABC"/>
    <w:rsid w:val="004D7861"/>
    <w:rsid w:val="004E6CEC"/>
    <w:rsid w:val="004F66E0"/>
    <w:rsid w:val="00536D0E"/>
    <w:rsid w:val="005454E7"/>
    <w:rsid w:val="00545A58"/>
    <w:rsid w:val="00567634"/>
    <w:rsid w:val="00596651"/>
    <w:rsid w:val="00597B86"/>
    <w:rsid w:val="005C4E36"/>
    <w:rsid w:val="005E5D5C"/>
    <w:rsid w:val="005F3F4D"/>
    <w:rsid w:val="006072E3"/>
    <w:rsid w:val="00607E4C"/>
    <w:rsid w:val="00615CA7"/>
    <w:rsid w:val="00633395"/>
    <w:rsid w:val="00635738"/>
    <w:rsid w:val="00637227"/>
    <w:rsid w:val="00641D01"/>
    <w:rsid w:val="00654E5E"/>
    <w:rsid w:val="00673591"/>
    <w:rsid w:val="00694ED3"/>
    <w:rsid w:val="006A45EC"/>
    <w:rsid w:val="006D2D7F"/>
    <w:rsid w:val="006E05E3"/>
    <w:rsid w:val="00704C31"/>
    <w:rsid w:val="00710060"/>
    <w:rsid w:val="00731B40"/>
    <w:rsid w:val="00756B86"/>
    <w:rsid w:val="007A6A8A"/>
    <w:rsid w:val="007F24CA"/>
    <w:rsid w:val="00835BA0"/>
    <w:rsid w:val="0085633E"/>
    <w:rsid w:val="00863CD8"/>
    <w:rsid w:val="008857A6"/>
    <w:rsid w:val="0089271F"/>
    <w:rsid w:val="008A1258"/>
    <w:rsid w:val="008A5429"/>
    <w:rsid w:val="008D2C95"/>
    <w:rsid w:val="008D4CFC"/>
    <w:rsid w:val="008E4265"/>
    <w:rsid w:val="008E620A"/>
    <w:rsid w:val="008F5404"/>
    <w:rsid w:val="0093433B"/>
    <w:rsid w:val="00934EA1"/>
    <w:rsid w:val="00943EF2"/>
    <w:rsid w:val="0095232F"/>
    <w:rsid w:val="00976C47"/>
    <w:rsid w:val="0099464B"/>
    <w:rsid w:val="009A7D0A"/>
    <w:rsid w:val="009E502B"/>
    <w:rsid w:val="00A47970"/>
    <w:rsid w:val="00A567DF"/>
    <w:rsid w:val="00AD47A4"/>
    <w:rsid w:val="00B239C6"/>
    <w:rsid w:val="00B4251C"/>
    <w:rsid w:val="00B63F7F"/>
    <w:rsid w:val="00B66248"/>
    <w:rsid w:val="00B7661F"/>
    <w:rsid w:val="00B82E9A"/>
    <w:rsid w:val="00BA1C83"/>
    <w:rsid w:val="00BB3AB2"/>
    <w:rsid w:val="00BC3720"/>
    <w:rsid w:val="00C20C06"/>
    <w:rsid w:val="00C56A65"/>
    <w:rsid w:val="00C80A17"/>
    <w:rsid w:val="00C94192"/>
    <w:rsid w:val="00CA0E68"/>
    <w:rsid w:val="00CD314D"/>
    <w:rsid w:val="00CF439F"/>
    <w:rsid w:val="00CF57F4"/>
    <w:rsid w:val="00D01963"/>
    <w:rsid w:val="00D121D0"/>
    <w:rsid w:val="00D30C0C"/>
    <w:rsid w:val="00D454A7"/>
    <w:rsid w:val="00D47DB1"/>
    <w:rsid w:val="00D7074A"/>
    <w:rsid w:val="00D76E2E"/>
    <w:rsid w:val="00D85781"/>
    <w:rsid w:val="00D92DE1"/>
    <w:rsid w:val="00DE6DAA"/>
    <w:rsid w:val="00DF3ABE"/>
    <w:rsid w:val="00DF68CE"/>
    <w:rsid w:val="00E22FAB"/>
    <w:rsid w:val="00E45872"/>
    <w:rsid w:val="00E62A58"/>
    <w:rsid w:val="00E97A79"/>
    <w:rsid w:val="00EA2F05"/>
    <w:rsid w:val="00EB45CA"/>
    <w:rsid w:val="00EC331F"/>
    <w:rsid w:val="00EC651F"/>
    <w:rsid w:val="00EE1396"/>
    <w:rsid w:val="00EF67B3"/>
    <w:rsid w:val="00EF7263"/>
    <w:rsid w:val="00F01226"/>
    <w:rsid w:val="00F14A4A"/>
    <w:rsid w:val="00F25F96"/>
    <w:rsid w:val="00F30237"/>
    <w:rsid w:val="00F62108"/>
    <w:rsid w:val="00F72AAF"/>
    <w:rsid w:val="00F77952"/>
    <w:rsid w:val="00F8596D"/>
    <w:rsid w:val="00F8779B"/>
    <w:rsid w:val="00FC27AC"/>
    <w:rsid w:val="00FE2512"/>
    <w:rsid w:val="00FE5D5E"/>
    <w:rsid w:val="00FE6D39"/>
    <w:rsid w:val="00FF7CF3"/>
    <w:rsid w:val="18076B1B"/>
    <w:rsid w:val="1ECA633C"/>
    <w:rsid w:val="217B0ED9"/>
    <w:rsid w:val="23575E1F"/>
    <w:rsid w:val="23F17F55"/>
    <w:rsid w:val="24E40FAA"/>
    <w:rsid w:val="24EB1248"/>
    <w:rsid w:val="250C3400"/>
    <w:rsid w:val="39B3470E"/>
    <w:rsid w:val="3A0E1F3C"/>
    <w:rsid w:val="46683FAE"/>
    <w:rsid w:val="50727F03"/>
    <w:rsid w:val="540B2208"/>
    <w:rsid w:val="58F1766A"/>
    <w:rsid w:val="5FC83908"/>
    <w:rsid w:val="64A44847"/>
    <w:rsid w:val="6DC827FE"/>
    <w:rsid w:val="78F43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D0E"/>
    <w:pPr>
      <w:widowControl w:val="0"/>
      <w:jc w:val="both"/>
    </w:pPr>
    <w:rPr>
      <w:szCs w:val="21"/>
    </w:rPr>
  </w:style>
  <w:style w:type="paragraph" w:styleId="Heading2">
    <w:name w:val="heading 2"/>
    <w:basedOn w:val="Normal"/>
    <w:link w:val="Heading2Char"/>
    <w:uiPriority w:val="99"/>
    <w:qFormat/>
    <w:rsid w:val="00536D0E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C80A17"/>
    <w:rPr>
      <w:rFonts w:ascii="Cambria" w:eastAsia="宋体" w:hAnsi="Cambria" w:cs="Cambria"/>
      <w:b/>
      <w:bCs/>
      <w:sz w:val="32"/>
      <w:szCs w:val="32"/>
    </w:rPr>
  </w:style>
  <w:style w:type="paragraph" w:styleId="Footer">
    <w:name w:val="footer"/>
    <w:basedOn w:val="Normal"/>
    <w:link w:val="FooterChar"/>
    <w:uiPriority w:val="99"/>
    <w:rsid w:val="00536D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0A17"/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536D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80A17"/>
    <w:rPr>
      <w:sz w:val="18"/>
      <w:szCs w:val="18"/>
    </w:rPr>
  </w:style>
  <w:style w:type="paragraph" w:styleId="NormalWeb">
    <w:name w:val="Normal (Web)"/>
    <w:basedOn w:val="Normal"/>
    <w:uiPriority w:val="99"/>
    <w:rsid w:val="00536D0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Strong">
    <w:name w:val="Strong"/>
    <w:basedOn w:val="DefaultParagraphFont"/>
    <w:uiPriority w:val="99"/>
    <w:qFormat/>
    <w:rsid w:val="00536D0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file:///C:\Users\lenovo\AppData\Roaming\Tencent\Users\2209605679\QQ\WinTemp\RichOle\IW7@9O)HR$~W2ECQ)ZV$2O9.pn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file:///C:\Users\lenovo\AppData\Roaming\Tencent\Users\2209605679\QQ\WinTemp\RichOle\EU3CX7%7dTL1AKI990F$%7b%7dOH8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33</TotalTime>
  <Pages>5</Pages>
  <Words>440</Words>
  <Characters>2511</Characters>
  <Application>Microsoft Office Outlook</Application>
  <DocSecurity>0</DocSecurity>
  <Lines>0</Lines>
  <Paragraphs>0</Paragraphs>
  <ScaleCrop>false</ScaleCrop>
  <Company>Lenovo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关于做好2020届毕业生图像信息采集工作的通知</dc:title>
  <dc:subject/>
  <dc:creator>lenovo</dc:creator>
  <cp:keywords/>
  <dc:description/>
  <cp:lastModifiedBy>晏艳</cp:lastModifiedBy>
  <cp:revision>20</cp:revision>
  <dcterms:created xsi:type="dcterms:W3CDTF">2021-09-29T09:04:00Z</dcterms:created>
  <dcterms:modified xsi:type="dcterms:W3CDTF">2022-10-17T07:01:00Z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CCEC1D1D127E4927AEF5F2FDB2EC4524</vt:lpwstr>
  </property>
</Properties>
</file>